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83B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I.E LA SALLE DE CAMPOAMOR.</w:t>
      </w:r>
    </w:p>
    <w:p w:rsidR="00EF7530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LENGUA CASTELLANA.</w:t>
      </w:r>
    </w:p>
    <w:p w:rsidR="00EF7530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RECUPERACIÓN</w:t>
      </w:r>
    </w:p>
    <w:p w:rsidR="00EF7530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LECTURA CRÍTICA.</w:t>
      </w:r>
      <w:r w:rsidR="00927026">
        <w:rPr>
          <w:rFonts w:ascii="Arial" w:hAnsi="Arial" w:cs="Arial"/>
          <w:sz w:val="24"/>
          <w:szCs w:val="24"/>
        </w:rPr>
        <w:t xml:space="preserve"> ACTIVIDAD EVALUATIVA</w:t>
      </w:r>
    </w:p>
    <w:p w:rsidR="00EF7530" w:rsidRDefault="00B95784">
      <w:r>
        <w:rPr>
          <w:noProof/>
          <w:lang w:eastAsia="es-CO"/>
        </w:rPr>
        <w:drawing>
          <wp:inline distT="0" distB="0" distL="0" distR="0" wp14:anchorId="0886EAA9" wp14:editId="67AEB745">
            <wp:extent cx="4511615" cy="4504983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68" t="24070" r="35083" b="15200"/>
                    <a:stretch/>
                  </pic:blipFill>
                  <pic:spPr bwMode="auto">
                    <a:xfrm>
                      <a:off x="0" y="0"/>
                      <a:ext cx="4519433" cy="451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784" w:rsidRDefault="00B95784">
      <w:r>
        <w:rPr>
          <w:noProof/>
          <w:lang w:eastAsia="es-CO"/>
        </w:rPr>
        <w:drawing>
          <wp:inline distT="0" distB="0" distL="0" distR="0" wp14:anchorId="5AEA8AF1" wp14:editId="3D537A6B">
            <wp:extent cx="4502989" cy="609752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73" t="10739" r="34195" b="11390"/>
                    <a:stretch/>
                  </pic:blipFill>
                  <pic:spPr bwMode="auto">
                    <a:xfrm>
                      <a:off x="0" y="0"/>
                      <a:ext cx="4505752" cy="610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98D" w:rsidRDefault="008B098D">
      <w:r>
        <w:rPr>
          <w:noProof/>
          <w:lang w:eastAsia="es-CO"/>
        </w:rPr>
        <w:lastRenderedPageBreak/>
        <w:drawing>
          <wp:inline distT="0" distB="0" distL="0" distR="0" wp14:anchorId="5547E14D" wp14:editId="434D776A">
            <wp:extent cx="4373592" cy="5831919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94" t="10515" r="34453" b="12515"/>
                    <a:stretch/>
                  </pic:blipFill>
                  <pic:spPr bwMode="auto">
                    <a:xfrm>
                      <a:off x="0" y="0"/>
                      <a:ext cx="4380197" cy="584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9F2" w:rsidRDefault="000D09F2">
      <w:r>
        <w:rPr>
          <w:noProof/>
          <w:lang w:eastAsia="es-CO"/>
        </w:rPr>
        <w:drawing>
          <wp:inline distT="0" distB="0" distL="0" distR="0" wp14:anchorId="0186D6BE" wp14:editId="4D6F8863">
            <wp:extent cx="3991104" cy="5589917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970" t="12541" r="35588" b="11622"/>
                    <a:stretch/>
                  </pic:blipFill>
                  <pic:spPr bwMode="auto">
                    <a:xfrm>
                      <a:off x="0" y="0"/>
                      <a:ext cx="4000802" cy="5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/>
    <w:p w:rsidR="00927026" w:rsidRPr="00927026" w:rsidRDefault="00927026" w:rsidP="00927026">
      <w:pPr>
        <w:jc w:val="center"/>
        <w:rPr>
          <w:rFonts w:ascii="Arial" w:hAnsi="Arial" w:cs="Arial"/>
          <w:sz w:val="24"/>
        </w:rPr>
      </w:pPr>
      <w:r w:rsidRPr="00927026">
        <w:rPr>
          <w:rFonts w:ascii="Arial" w:hAnsi="Arial" w:cs="Arial"/>
          <w:sz w:val="24"/>
        </w:rPr>
        <w:lastRenderedPageBreak/>
        <w:t>COMPRENSIÓN LECTORA</w:t>
      </w:r>
    </w:p>
    <w:p w:rsidR="000D09F2" w:rsidRDefault="000D09F2">
      <w:r>
        <w:rPr>
          <w:noProof/>
          <w:lang w:eastAsia="es-CO"/>
        </w:rPr>
        <w:drawing>
          <wp:inline distT="0" distB="0" distL="0" distR="0" wp14:anchorId="6E2F8715" wp14:editId="03DAF26B">
            <wp:extent cx="4666891" cy="5329477"/>
            <wp:effectExtent l="0" t="0" r="63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95" t="20359" r="34446" b="13710"/>
                    <a:stretch/>
                  </pic:blipFill>
                  <pic:spPr bwMode="auto">
                    <a:xfrm>
                      <a:off x="0" y="0"/>
                      <a:ext cx="4675520" cy="533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>
      <w:r>
        <w:rPr>
          <w:noProof/>
          <w:lang w:eastAsia="es-CO"/>
        </w:rPr>
        <w:drawing>
          <wp:inline distT="0" distB="0" distL="0" distR="0" wp14:anchorId="001A0BFD" wp14:editId="3B8572B9">
            <wp:extent cx="4382044" cy="60382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18" t="10291" r="34832" b="11402"/>
                    <a:stretch/>
                  </pic:blipFill>
                  <pic:spPr bwMode="auto">
                    <a:xfrm>
                      <a:off x="0" y="0"/>
                      <a:ext cx="4387571" cy="604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>
      <w:r>
        <w:rPr>
          <w:noProof/>
          <w:lang w:eastAsia="es-CO"/>
        </w:rPr>
        <w:lastRenderedPageBreak/>
        <w:drawing>
          <wp:inline distT="0" distB="0" distL="0" distR="0" wp14:anchorId="7B39E745" wp14:editId="22E6DC08">
            <wp:extent cx="5312224" cy="1871932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76" t="19076" r="35155" b="60949"/>
                    <a:stretch/>
                  </pic:blipFill>
                  <pic:spPr bwMode="auto">
                    <a:xfrm>
                      <a:off x="0" y="0"/>
                      <a:ext cx="5326716" cy="187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>
      <w:r>
        <w:rPr>
          <w:noProof/>
          <w:lang w:eastAsia="es-CO"/>
        </w:rPr>
        <w:drawing>
          <wp:inline distT="0" distB="0" distL="0" distR="0" wp14:anchorId="6B680C07" wp14:editId="05205B91">
            <wp:extent cx="5497490" cy="6961517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842" t="12731" r="34327" b="13323"/>
                    <a:stretch/>
                  </pic:blipFill>
                  <pic:spPr bwMode="auto">
                    <a:xfrm>
                      <a:off x="0" y="0"/>
                      <a:ext cx="5505265" cy="697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9F2" w:rsidRDefault="00933C14">
      <w:r>
        <w:rPr>
          <w:noProof/>
          <w:lang w:eastAsia="es-CO"/>
        </w:rPr>
        <w:lastRenderedPageBreak/>
        <w:drawing>
          <wp:inline distT="0" distB="0" distL="0" distR="0" wp14:anchorId="48B50896" wp14:editId="672A83D9">
            <wp:extent cx="5408762" cy="7316662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343" t="17004" r="34573" b="5802"/>
                    <a:stretch/>
                  </pic:blipFill>
                  <pic:spPr bwMode="auto">
                    <a:xfrm>
                      <a:off x="0" y="0"/>
                      <a:ext cx="5413717" cy="73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83B" w:rsidRDefault="00933C14">
      <w:r>
        <w:rPr>
          <w:noProof/>
          <w:lang w:eastAsia="es-CO"/>
        </w:rPr>
        <w:lastRenderedPageBreak/>
        <w:drawing>
          <wp:inline distT="0" distB="0" distL="0" distR="0" wp14:anchorId="4F375166" wp14:editId="0699165D">
            <wp:extent cx="3657600" cy="611945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400" t="9845" r="40067" b="20125"/>
                    <a:stretch/>
                  </pic:blipFill>
                  <pic:spPr bwMode="auto">
                    <a:xfrm>
                      <a:off x="0" y="0"/>
                      <a:ext cx="3663642" cy="61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D1B" w:rsidRDefault="00933C14">
      <w:r>
        <w:rPr>
          <w:noProof/>
          <w:lang w:eastAsia="es-CO"/>
        </w:rPr>
        <w:drawing>
          <wp:inline distT="0" distB="0" distL="0" distR="0" wp14:anchorId="5C371D93" wp14:editId="171806C6">
            <wp:extent cx="4071668" cy="5433568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846" t="14543" r="34440" b="7808"/>
                    <a:stretch/>
                  </pic:blipFill>
                  <pic:spPr bwMode="auto">
                    <a:xfrm>
                      <a:off x="0" y="0"/>
                      <a:ext cx="4079168" cy="544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D1B" w:rsidSect="00EF753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9F2" w:rsidRDefault="000D09F2" w:rsidP="00EF7530">
      <w:pPr>
        <w:spacing w:after="0" w:line="240" w:lineRule="auto"/>
      </w:pPr>
      <w:r>
        <w:separator/>
      </w:r>
    </w:p>
  </w:endnote>
  <w:endnote w:type="continuationSeparator" w:id="0">
    <w:p w:rsidR="000D09F2" w:rsidRDefault="000D09F2" w:rsidP="00EF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9F2" w:rsidRDefault="000D09F2" w:rsidP="00EF7530">
      <w:pPr>
        <w:spacing w:after="0" w:line="240" w:lineRule="auto"/>
      </w:pPr>
      <w:r>
        <w:separator/>
      </w:r>
    </w:p>
  </w:footnote>
  <w:footnote w:type="continuationSeparator" w:id="0">
    <w:p w:rsidR="000D09F2" w:rsidRDefault="000D09F2" w:rsidP="00EF7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30"/>
    <w:rsid w:val="00032D1B"/>
    <w:rsid w:val="000A62FD"/>
    <w:rsid w:val="000D09F2"/>
    <w:rsid w:val="007C483B"/>
    <w:rsid w:val="00817C54"/>
    <w:rsid w:val="008B098D"/>
    <w:rsid w:val="008D70E6"/>
    <w:rsid w:val="00927026"/>
    <w:rsid w:val="00933C14"/>
    <w:rsid w:val="00963695"/>
    <w:rsid w:val="009C7198"/>
    <w:rsid w:val="009D4764"/>
    <w:rsid w:val="00B95784"/>
    <w:rsid w:val="00C63C98"/>
    <w:rsid w:val="00E51ECC"/>
    <w:rsid w:val="00E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62D09A"/>
  <w15:chartTrackingRefBased/>
  <w15:docId w15:val="{92DF9A96-E107-419B-AD21-C9603176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75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530"/>
  </w:style>
  <w:style w:type="paragraph" w:styleId="Piedepgina">
    <w:name w:val="footer"/>
    <w:basedOn w:val="Normal"/>
    <w:link w:val="PiedepginaCar"/>
    <w:uiPriority w:val="99"/>
    <w:unhideWhenUsed/>
    <w:rsid w:val="00EF75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B5D03F25</Template>
  <TotalTime>10</TotalTime>
  <Pages>6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SE-SCHOOL7544</dc:creator>
  <cp:keywords/>
  <dc:description/>
  <cp:lastModifiedBy>SE-SCHOOL7544</cp:lastModifiedBy>
  <cp:revision>3</cp:revision>
  <dcterms:created xsi:type="dcterms:W3CDTF">2018-11-14T15:11:00Z</dcterms:created>
  <dcterms:modified xsi:type="dcterms:W3CDTF">2018-11-14T15:21:00Z</dcterms:modified>
</cp:coreProperties>
</file>