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483B" w:rsidRPr="00EF7530" w:rsidRDefault="00EF7530" w:rsidP="000D09F2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EF7530">
        <w:rPr>
          <w:rFonts w:ascii="Arial" w:hAnsi="Arial" w:cs="Arial"/>
          <w:sz w:val="24"/>
          <w:szCs w:val="24"/>
        </w:rPr>
        <w:t>I.E LA SALLE DE CAMPOAMOR.</w:t>
      </w:r>
    </w:p>
    <w:p w:rsidR="00EF7530" w:rsidRPr="00EF7530" w:rsidRDefault="00EF7530" w:rsidP="000D09F2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EF7530">
        <w:rPr>
          <w:rFonts w:ascii="Arial" w:hAnsi="Arial" w:cs="Arial"/>
          <w:sz w:val="24"/>
          <w:szCs w:val="24"/>
        </w:rPr>
        <w:t>LENGUA CASTELLANA.</w:t>
      </w:r>
    </w:p>
    <w:p w:rsidR="00EF7530" w:rsidRPr="00EF7530" w:rsidRDefault="00EF7530" w:rsidP="000D09F2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EF7530">
        <w:rPr>
          <w:rFonts w:ascii="Arial" w:hAnsi="Arial" w:cs="Arial"/>
          <w:sz w:val="24"/>
          <w:szCs w:val="24"/>
        </w:rPr>
        <w:t>RECUPERACIÓN</w:t>
      </w:r>
    </w:p>
    <w:p w:rsidR="00EF7530" w:rsidRPr="00EF7530" w:rsidRDefault="00EF7530" w:rsidP="000D09F2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EF7530">
        <w:rPr>
          <w:rFonts w:ascii="Arial" w:hAnsi="Arial" w:cs="Arial"/>
          <w:sz w:val="24"/>
          <w:szCs w:val="24"/>
        </w:rPr>
        <w:t>LECTURA CRÍTICA.</w:t>
      </w:r>
      <w:r w:rsidR="00927026">
        <w:rPr>
          <w:rFonts w:ascii="Arial" w:hAnsi="Arial" w:cs="Arial"/>
          <w:sz w:val="24"/>
          <w:szCs w:val="24"/>
        </w:rPr>
        <w:t xml:space="preserve"> ACTIVIDAD EVALUATIVA</w:t>
      </w:r>
    </w:p>
    <w:p w:rsidR="00EF7530" w:rsidRDefault="00B95784">
      <w:r>
        <w:rPr>
          <w:noProof/>
          <w:lang w:eastAsia="es-CO"/>
        </w:rPr>
        <w:drawing>
          <wp:inline distT="0" distB="0" distL="0" distR="0" wp14:anchorId="0886EAA9" wp14:editId="67AEB745">
            <wp:extent cx="4511615" cy="4504983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968" t="24070" r="35083" b="15200"/>
                    <a:stretch/>
                  </pic:blipFill>
                  <pic:spPr bwMode="auto">
                    <a:xfrm>
                      <a:off x="0" y="0"/>
                      <a:ext cx="4519433" cy="451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784" w:rsidRDefault="00B95784">
      <w:r>
        <w:rPr>
          <w:noProof/>
          <w:lang w:eastAsia="es-CO"/>
        </w:rPr>
        <w:drawing>
          <wp:inline distT="0" distB="0" distL="0" distR="0" wp14:anchorId="5AEA8AF1" wp14:editId="3D537A6B">
            <wp:extent cx="4502989" cy="609752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473" t="10739" r="34195" b="11390"/>
                    <a:stretch/>
                  </pic:blipFill>
                  <pic:spPr bwMode="auto">
                    <a:xfrm>
                      <a:off x="0" y="0"/>
                      <a:ext cx="4505752" cy="6101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98D" w:rsidRDefault="008B098D">
      <w:r>
        <w:rPr>
          <w:noProof/>
          <w:lang w:eastAsia="es-CO"/>
        </w:rPr>
        <w:lastRenderedPageBreak/>
        <w:drawing>
          <wp:inline distT="0" distB="0" distL="0" distR="0" wp14:anchorId="5547E14D" wp14:editId="434D776A">
            <wp:extent cx="4373592" cy="5831919"/>
            <wp:effectExtent l="0" t="0" r="825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094" t="10515" r="34453" b="12515"/>
                    <a:stretch/>
                  </pic:blipFill>
                  <pic:spPr bwMode="auto">
                    <a:xfrm>
                      <a:off x="0" y="0"/>
                      <a:ext cx="4380197" cy="5840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9F2" w:rsidRDefault="000D09F2">
      <w:r>
        <w:rPr>
          <w:noProof/>
          <w:lang w:eastAsia="es-CO"/>
        </w:rPr>
        <w:drawing>
          <wp:inline distT="0" distB="0" distL="0" distR="0" wp14:anchorId="0186D6BE" wp14:editId="4D6F8863">
            <wp:extent cx="3991104" cy="5589917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970" t="12541" r="35588" b="11622"/>
                    <a:stretch/>
                  </pic:blipFill>
                  <pic:spPr bwMode="auto">
                    <a:xfrm>
                      <a:off x="0" y="0"/>
                      <a:ext cx="4000802" cy="560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026" w:rsidRDefault="00927026"/>
    <w:p w:rsidR="00927026" w:rsidRPr="00927026" w:rsidRDefault="00927026" w:rsidP="00927026">
      <w:pPr>
        <w:jc w:val="center"/>
        <w:rPr>
          <w:rFonts w:ascii="Arial" w:hAnsi="Arial" w:cs="Arial"/>
          <w:sz w:val="24"/>
        </w:rPr>
      </w:pPr>
      <w:r w:rsidRPr="00927026">
        <w:rPr>
          <w:rFonts w:ascii="Arial" w:hAnsi="Arial" w:cs="Arial"/>
          <w:sz w:val="24"/>
        </w:rPr>
        <w:lastRenderedPageBreak/>
        <w:t>COMPRENSIÓN LECTORA</w:t>
      </w:r>
    </w:p>
    <w:p w:rsidR="000D09F2" w:rsidRDefault="000D09F2">
      <w:r>
        <w:rPr>
          <w:noProof/>
          <w:lang w:eastAsia="es-CO"/>
        </w:rPr>
        <w:drawing>
          <wp:inline distT="0" distB="0" distL="0" distR="0" wp14:anchorId="6E2F8715" wp14:editId="03DAF26B">
            <wp:extent cx="4666891" cy="5329477"/>
            <wp:effectExtent l="0" t="0" r="635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095" t="20359" r="34446" b="13710"/>
                    <a:stretch/>
                  </pic:blipFill>
                  <pic:spPr bwMode="auto">
                    <a:xfrm>
                      <a:off x="0" y="0"/>
                      <a:ext cx="4675520" cy="5339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026" w:rsidRDefault="00927026">
      <w:r>
        <w:rPr>
          <w:noProof/>
          <w:lang w:eastAsia="es-CO"/>
        </w:rPr>
        <w:drawing>
          <wp:inline distT="0" distB="0" distL="0" distR="0" wp14:anchorId="001A0BFD" wp14:editId="3B8572B9">
            <wp:extent cx="4382044" cy="6038215"/>
            <wp:effectExtent l="0" t="0" r="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218" t="10291" r="34832" b="11402"/>
                    <a:stretch/>
                  </pic:blipFill>
                  <pic:spPr bwMode="auto">
                    <a:xfrm>
                      <a:off x="0" y="0"/>
                      <a:ext cx="4387571" cy="6045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026" w:rsidRDefault="00927026">
      <w:r>
        <w:rPr>
          <w:noProof/>
          <w:lang w:eastAsia="es-CO"/>
        </w:rPr>
        <w:lastRenderedPageBreak/>
        <w:drawing>
          <wp:inline distT="0" distB="0" distL="0" distR="0" wp14:anchorId="7B39E745" wp14:editId="22E6DC08">
            <wp:extent cx="4779034" cy="1684045"/>
            <wp:effectExtent l="0" t="0" r="254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976" t="19076" r="35155" b="60949"/>
                    <a:stretch/>
                  </pic:blipFill>
                  <pic:spPr bwMode="auto">
                    <a:xfrm>
                      <a:off x="0" y="0"/>
                      <a:ext cx="4796927" cy="169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67E" w:rsidRDefault="0013267E">
      <w:r>
        <w:rPr>
          <w:noProof/>
          <w:lang w:eastAsia="es-CO"/>
        </w:rPr>
        <w:drawing>
          <wp:inline distT="0" distB="0" distL="0" distR="0" wp14:anchorId="614F1502" wp14:editId="5F9E2C71">
            <wp:extent cx="4495703" cy="4502988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638" t="33960" r="35137" b="10411"/>
                    <a:stretch/>
                  </pic:blipFill>
                  <pic:spPr bwMode="auto">
                    <a:xfrm>
                      <a:off x="0" y="0"/>
                      <a:ext cx="4520897" cy="4528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67E" w:rsidRDefault="0013267E">
      <w:r>
        <w:rPr>
          <w:noProof/>
          <w:lang w:eastAsia="es-CO"/>
        </w:rPr>
        <w:drawing>
          <wp:inline distT="0" distB="0" distL="0" distR="0" wp14:anchorId="295CE3ED" wp14:editId="2D7EF33E">
            <wp:extent cx="4718649" cy="5433347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840" t="15885" r="34574" b="6921"/>
                    <a:stretch/>
                  </pic:blipFill>
                  <pic:spPr bwMode="auto">
                    <a:xfrm>
                      <a:off x="0" y="0"/>
                      <a:ext cx="4727973" cy="5444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67E" w:rsidRDefault="0013267E">
      <w:r>
        <w:rPr>
          <w:noProof/>
          <w:lang w:eastAsia="es-CO"/>
        </w:rPr>
        <w:lastRenderedPageBreak/>
        <w:drawing>
          <wp:inline distT="0" distB="0" distL="0" distR="0" wp14:anchorId="0C1DB49B" wp14:editId="09E2D16D">
            <wp:extent cx="3651019" cy="5081023"/>
            <wp:effectExtent l="0" t="0" r="6985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8126" t="12529" r="39859" b="15203"/>
                    <a:stretch/>
                  </pic:blipFill>
                  <pic:spPr bwMode="auto">
                    <a:xfrm>
                      <a:off x="0" y="0"/>
                      <a:ext cx="3663555" cy="5098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67E" w:rsidRDefault="0013267E">
      <w:r>
        <w:rPr>
          <w:noProof/>
          <w:lang w:eastAsia="es-CO"/>
        </w:rPr>
        <w:drawing>
          <wp:inline distT="0" distB="0" distL="0" distR="0" wp14:anchorId="5CEA9116" wp14:editId="201BF424">
            <wp:extent cx="4807239" cy="609887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222" t="12977" r="34315" b="9589"/>
                    <a:stretch/>
                  </pic:blipFill>
                  <pic:spPr bwMode="auto">
                    <a:xfrm>
                      <a:off x="0" y="0"/>
                      <a:ext cx="4817196" cy="6111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67E" w:rsidRDefault="0013267E"/>
    <w:p w:rsidR="00927026" w:rsidRDefault="00927026">
      <w:pPr>
        <w:rPr>
          <w:noProof/>
          <w:lang w:eastAsia="es-CO"/>
        </w:rPr>
      </w:pPr>
    </w:p>
    <w:p w:rsidR="00927026" w:rsidRDefault="00927026">
      <w:r>
        <w:rPr>
          <w:noProof/>
          <w:lang w:eastAsia="es-CO"/>
        </w:rPr>
        <w:lastRenderedPageBreak/>
        <w:drawing>
          <wp:inline distT="0" distB="0" distL="0" distR="0" wp14:anchorId="6B680C07" wp14:editId="05205B91">
            <wp:extent cx="4537494" cy="5745866"/>
            <wp:effectExtent l="0" t="0" r="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2842" t="12731" r="34327" b="13323"/>
                    <a:stretch/>
                  </pic:blipFill>
                  <pic:spPr bwMode="auto">
                    <a:xfrm>
                      <a:off x="0" y="0"/>
                      <a:ext cx="4547219" cy="5758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6FF" w:rsidRDefault="007006FF">
      <w:bookmarkStart w:id="0" w:name="_GoBack"/>
      <w:r>
        <w:rPr>
          <w:noProof/>
          <w:lang w:eastAsia="es-CO"/>
        </w:rPr>
        <w:lastRenderedPageBreak/>
        <w:drawing>
          <wp:inline distT="0" distB="0" distL="0" distR="0" wp14:anchorId="5CF60BCF" wp14:editId="10876677">
            <wp:extent cx="5408762" cy="7398013"/>
            <wp:effectExtent l="0" t="0" r="190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3851" t="16334" r="34694" b="7141"/>
                    <a:stretch/>
                  </pic:blipFill>
                  <pic:spPr bwMode="auto">
                    <a:xfrm>
                      <a:off x="0" y="0"/>
                      <a:ext cx="5416748" cy="7408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D09F2" w:rsidRDefault="000D09F2"/>
    <w:p w:rsidR="000D09F2" w:rsidRDefault="000D09F2"/>
    <w:p w:rsidR="000D09F2" w:rsidRDefault="000D09F2"/>
    <w:p w:rsidR="00EF7530" w:rsidRDefault="00EF7530"/>
    <w:p w:rsidR="00EF7530" w:rsidRDefault="00EF7530"/>
    <w:p w:rsidR="007C483B" w:rsidRDefault="007C483B"/>
    <w:p w:rsidR="00E51ECC" w:rsidRDefault="00E51ECC"/>
    <w:p w:rsidR="00032D1B" w:rsidRDefault="00032D1B"/>
    <w:sectPr w:rsidR="00032D1B" w:rsidSect="00EF7530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267E" w:rsidRDefault="0013267E" w:rsidP="00EF7530">
      <w:pPr>
        <w:spacing w:after="0" w:line="240" w:lineRule="auto"/>
      </w:pPr>
      <w:r>
        <w:separator/>
      </w:r>
    </w:p>
  </w:endnote>
  <w:endnote w:type="continuationSeparator" w:id="0">
    <w:p w:rsidR="0013267E" w:rsidRDefault="0013267E" w:rsidP="00EF7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267E" w:rsidRDefault="0013267E" w:rsidP="00EF7530">
      <w:pPr>
        <w:spacing w:after="0" w:line="240" w:lineRule="auto"/>
      </w:pPr>
      <w:r>
        <w:separator/>
      </w:r>
    </w:p>
  </w:footnote>
  <w:footnote w:type="continuationSeparator" w:id="0">
    <w:p w:rsidR="0013267E" w:rsidRDefault="0013267E" w:rsidP="00EF75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530"/>
    <w:rsid w:val="00032D1B"/>
    <w:rsid w:val="000A62FD"/>
    <w:rsid w:val="000D09F2"/>
    <w:rsid w:val="0013267E"/>
    <w:rsid w:val="007006FF"/>
    <w:rsid w:val="007C483B"/>
    <w:rsid w:val="00817C54"/>
    <w:rsid w:val="008B098D"/>
    <w:rsid w:val="00927026"/>
    <w:rsid w:val="00963695"/>
    <w:rsid w:val="009C7198"/>
    <w:rsid w:val="009D4764"/>
    <w:rsid w:val="00B95784"/>
    <w:rsid w:val="00E51ECC"/>
    <w:rsid w:val="00EF7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F2BC477"/>
  <w15:chartTrackingRefBased/>
  <w15:docId w15:val="{92DF9A96-E107-419B-AD21-C9603176A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F753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7530"/>
  </w:style>
  <w:style w:type="paragraph" w:styleId="Piedepgina">
    <w:name w:val="footer"/>
    <w:basedOn w:val="Normal"/>
    <w:link w:val="PiedepginaCar"/>
    <w:uiPriority w:val="99"/>
    <w:unhideWhenUsed/>
    <w:rsid w:val="00EF753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75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B5D03F25</Template>
  <TotalTime>85</TotalTime>
  <Pages>7</Pages>
  <Words>23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SE-SCHOOL7544</dc:creator>
  <cp:keywords/>
  <dc:description/>
  <cp:lastModifiedBy>SE-SCHOOL7544</cp:lastModifiedBy>
  <cp:revision>7</cp:revision>
  <dcterms:created xsi:type="dcterms:W3CDTF">2018-11-14T12:35:00Z</dcterms:created>
  <dcterms:modified xsi:type="dcterms:W3CDTF">2018-11-14T16:09:00Z</dcterms:modified>
</cp:coreProperties>
</file>